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0F024" w14:textId="77777777" w:rsidR="00A42EA0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78597608" w14:textId="77777777" w:rsidR="00A42EA0" w:rsidRDefault="00A42EA0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3799A153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B1212C2" w14:textId="77777777" w:rsidR="00A42EA0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6E13" w14:textId="77777777" w:rsidR="00A42EA0" w:rsidRPr="00D635C4" w:rsidRDefault="007D3E47" w:rsidP="007D3E47">
            <w:pPr>
              <w:rPr>
                <w:rtl/>
              </w:rPr>
            </w:pPr>
            <w:r>
              <w:rPr>
                <w:rFonts w:hint="cs"/>
                <w:rtl/>
              </w:rPr>
              <w:t>תכנון</w:t>
            </w:r>
          </w:p>
        </w:tc>
      </w:tr>
      <w:tr w:rsidR="007548B0" w14:paraId="2E18F33D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BCEBF80" w14:textId="77777777" w:rsidR="00A42EA0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5CE0" w14:textId="77777777" w:rsidR="00A42EA0" w:rsidRPr="00D635C4" w:rsidRDefault="007D3E47" w:rsidP="007D3E47">
            <w:pPr>
              <w:rPr>
                <w:rtl/>
              </w:rPr>
            </w:pPr>
            <w:r>
              <w:rPr>
                <w:rFonts w:hint="cs"/>
                <w:rtl/>
              </w:rPr>
              <w:t>לשכת התכנון</w:t>
            </w:r>
          </w:p>
        </w:tc>
      </w:tr>
      <w:tr w:rsidR="007548B0" w14:paraId="6C9E9382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E383A4A" w14:textId="77777777" w:rsidR="00A42EA0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D52B" w14:textId="77777777" w:rsidR="00A42EA0" w:rsidRDefault="007D3E47" w:rsidP="00DE68A0">
            <w:r>
              <w:rPr>
                <w:rFonts w:hint="cs"/>
                <w:rtl/>
              </w:rPr>
              <w:t>19/10/26</w:t>
            </w:r>
          </w:p>
        </w:tc>
      </w:tr>
    </w:tbl>
    <w:p w14:paraId="1A8DC79B" w14:textId="77777777" w:rsidR="00A42EA0" w:rsidRDefault="00A42EA0" w:rsidP="00222867">
      <w:pPr>
        <w:rPr>
          <w:rtl/>
        </w:rPr>
      </w:pPr>
    </w:p>
    <w:p w14:paraId="4C2F5602" w14:textId="77777777" w:rsidR="00A42EA0" w:rsidRDefault="00A42EA0" w:rsidP="00222867">
      <w:pPr>
        <w:rPr>
          <w:rtl/>
        </w:rPr>
      </w:pPr>
    </w:p>
    <w:p w14:paraId="4F035641" w14:textId="77777777" w:rsidR="00A42EA0" w:rsidRDefault="00A42EA0" w:rsidP="00222867">
      <w:pPr>
        <w:rPr>
          <w:rtl/>
        </w:rPr>
      </w:pPr>
    </w:p>
    <w:p w14:paraId="4E10D90C" w14:textId="77777777" w:rsidR="00A42EA0" w:rsidRDefault="00A42EA0" w:rsidP="00222867">
      <w:pPr>
        <w:rPr>
          <w:rtl/>
        </w:rPr>
      </w:pPr>
    </w:p>
    <w:p w14:paraId="77638E9A" w14:textId="77777777" w:rsidR="00A42EA0" w:rsidRDefault="00A42EA0" w:rsidP="00222867">
      <w:pPr>
        <w:rPr>
          <w:rtl/>
        </w:rPr>
      </w:pPr>
    </w:p>
    <w:p w14:paraId="4162A3B4" w14:textId="77777777" w:rsidR="00A42EA0" w:rsidRDefault="00A42EA0" w:rsidP="00222867">
      <w:pPr>
        <w:rPr>
          <w:rtl/>
        </w:rPr>
      </w:pPr>
    </w:p>
    <w:p w14:paraId="002F10AD" w14:textId="77777777" w:rsidR="00A42EA0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289F7FFC" w14:textId="77777777" w:rsidR="00A42EA0" w:rsidRDefault="00A42EA0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09FDB6CD" w14:textId="77777777" w:rsidR="00A42EA0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655A8693" w14:textId="77777777" w:rsidR="00A42EA0" w:rsidRPr="00AF57E9" w:rsidRDefault="00A42EA0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0AAFA697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CE9A6C4" w14:textId="77777777" w:rsidR="00A42EA0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2259D77B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AC3A" w14:textId="77777777" w:rsidR="00A42EA0" w:rsidRPr="00AF57E9" w:rsidRDefault="007D3E4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541930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התקשרות עם חברת "</w:t>
            </w:r>
            <w:proofErr w:type="spellStart"/>
            <w:r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תים</w:t>
            </w:r>
            <w:proofErr w:type="spellEnd"/>
            <w:r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 xml:space="preserve"> תוכנה</w:t>
            </w:r>
            <w:r w:rsidRPr="00541930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 xml:space="preserve">" לצורך </w:t>
            </w:r>
            <w:r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 xml:space="preserve">תחזוקת </w:t>
            </w:r>
            <w:proofErr w:type="spellStart"/>
            <w:r w:rsidRPr="00541930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רשיונות</w:t>
            </w:r>
            <w:proofErr w:type="spellEnd"/>
            <w:r w:rsidRPr="00541930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 xml:space="preserve"> עבור תוכנת</w:t>
            </w:r>
            <w:r>
              <w:rPr>
                <w:rFonts w:ascii="Arial" w:hAnsi="Arial" w:hint="cs"/>
                <w:b/>
                <w:sz w:val="22"/>
                <w:szCs w:val="22"/>
                <w:highlight w:val="yellow"/>
                <w:rtl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  <w:highlight w:val="yellow"/>
              </w:rPr>
              <w:t>AUTOCAD-LT</w:t>
            </w:r>
          </w:p>
        </w:tc>
      </w:tr>
      <w:tr w:rsidR="007548B0" w14:paraId="4E592A06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5C2D" w14:textId="77777777" w:rsidR="00A42EA0" w:rsidRPr="00AF57E9" w:rsidRDefault="00A42EA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14:paraId="2A872959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15CD" w14:textId="77777777" w:rsidR="00A42EA0" w:rsidRPr="00AF57E9" w:rsidRDefault="007D3E4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541930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 xml:space="preserve">מצ"ב </w:t>
            </w:r>
            <w:r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אי</w:t>
            </w:r>
            <w:r w:rsidRPr="00541930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שור ספק יחיד מטעם החברת</w:t>
            </w:r>
            <w:r>
              <w:rPr>
                <w:rFonts w:ascii="Arial" w:hAnsi="Arial" w:hint="cs"/>
                <w:b/>
                <w:sz w:val="22"/>
                <w:szCs w:val="22"/>
                <w:highlight w:val="yellow"/>
                <w:rtl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  <w:highlight w:val="yellow"/>
              </w:rPr>
              <w:t>AUTODESK</w:t>
            </w:r>
          </w:p>
        </w:tc>
      </w:tr>
      <w:tr w:rsidR="007548B0" w14:paraId="18F8E33B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06F0" w14:textId="3182E493" w:rsidR="00A42EA0" w:rsidRPr="00AF57E9" w:rsidRDefault="00BF4375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מצ"ב הצהרה מטעם החברה שהינם הספקים הבלעדיים בישראל</w:t>
            </w:r>
          </w:p>
        </w:tc>
      </w:tr>
      <w:tr w:rsidR="007548B0" w14:paraId="5ECA7EEF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1132" w14:textId="77777777" w:rsidR="00A42EA0" w:rsidRPr="00AF57E9" w:rsidRDefault="00A42EA0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14:paraId="19747383" w14:textId="77777777" w:rsidR="00A42EA0" w:rsidRPr="00AF57E9" w:rsidRDefault="00A42EA0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23803684" w14:textId="77777777" w:rsidR="00A42EA0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08B83C33" w14:textId="77777777" w:rsidR="00A42EA0" w:rsidRPr="00AF57E9" w:rsidRDefault="00A42EA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EEA26A1" w14:textId="77777777" w:rsidR="00A42EA0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17D8A783" w14:textId="77777777" w:rsidR="00A42EA0" w:rsidRPr="00AF57E9" w:rsidRDefault="00A42EA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30930BA4" w14:textId="77777777" w:rsidTr="00222867">
        <w:tc>
          <w:tcPr>
            <w:tcW w:w="3085" w:type="dxa"/>
            <w:hideMark/>
          </w:tcPr>
          <w:p w14:paraId="6D9F08D4" w14:textId="77777777" w:rsidR="00A42EA0" w:rsidRPr="00AF57E9" w:rsidRDefault="009B6B29" w:rsidP="00BC22F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BC22FC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C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0922AEB8" w14:textId="77777777" w:rsidR="00A42EA0" w:rsidRPr="00AF57E9" w:rsidRDefault="00BC22F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C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שירותים</w:t>
            </w:r>
          </w:p>
        </w:tc>
        <w:tc>
          <w:tcPr>
            <w:tcW w:w="3116" w:type="dxa"/>
          </w:tcPr>
          <w:p w14:paraId="12958C82" w14:textId="77777777" w:rsidR="00A42EA0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0E3C0B88" w14:textId="77777777" w:rsidR="00A42EA0" w:rsidRPr="00AF57E9" w:rsidRDefault="00A42EA0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4326501" w14:textId="77777777" w:rsidR="00A42EA0" w:rsidRPr="00AF57E9" w:rsidRDefault="00A42EA0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D3E47" w14:paraId="398AEDC4" w14:textId="77777777" w:rsidTr="007D3E47">
        <w:tc>
          <w:tcPr>
            <w:tcW w:w="2675" w:type="dxa"/>
            <w:shd w:val="clear" w:color="auto" w:fill="E6E6E6"/>
            <w:hideMark/>
          </w:tcPr>
          <w:p w14:paraId="6C598358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4110B8B6" w14:textId="77777777" w:rsidR="007D3E47" w:rsidRPr="00541930" w:rsidRDefault="007D3E47" w:rsidP="007D3E47">
            <w:pPr>
              <w:rPr>
                <w:rFonts w:ascii="Arial" w:hAnsi="Arial"/>
                <w:bCs/>
                <w:sz w:val="22"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תים</w:t>
            </w:r>
            <w:proofErr w:type="spellEnd"/>
            <w:r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 xml:space="preserve"> תוכנה</w:t>
            </w:r>
          </w:p>
        </w:tc>
      </w:tr>
      <w:tr w:rsidR="007D3E47" w14:paraId="7039E688" w14:textId="77777777" w:rsidTr="007D3E47">
        <w:tc>
          <w:tcPr>
            <w:tcW w:w="2675" w:type="dxa"/>
            <w:shd w:val="clear" w:color="auto" w:fill="E6E6E6"/>
            <w:hideMark/>
          </w:tcPr>
          <w:p w14:paraId="21D05544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5063DC1B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21FFDFD0" w14:textId="77777777" w:rsidR="007D3E47" w:rsidRPr="008C786D" w:rsidRDefault="007D3E47" w:rsidP="007D3E47">
            <w:pPr>
              <w:rPr>
                <w:rFonts w:ascii="Arial" w:hAnsi="Arial"/>
                <w:bCs/>
                <w:sz w:val="22"/>
                <w:szCs w:val="22"/>
                <w:highlight w:val="yellow"/>
                <w:rtl/>
              </w:rPr>
            </w:pPr>
            <w:r w:rsidRPr="008C786D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520039355</w:t>
            </w:r>
          </w:p>
        </w:tc>
      </w:tr>
      <w:tr w:rsidR="007D3E47" w14:paraId="2A0A0CA8" w14:textId="77777777" w:rsidTr="007D3E47">
        <w:tc>
          <w:tcPr>
            <w:tcW w:w="2675" w:type="dxa"/>
            <w:shd w:val="clear" w:color="auto" w:fill="E6E6E6"/>
            <w:hideMark/>
          </w:tcPr>
          <w:p w14:paraId="784DE38B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5F1F3A50" w14:textId="77777777" w:rsidR="007D3E47" w:rsidRPr="00AF57E9" w:rsidRDefault="007D3E47" w:rsidP="007D3E4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C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4C0D01C7" w14:textId="77777777" w:rsidR="007D3E47" w:rsidRPr="00AF57E9" w:rsidRDefault="007D3E47" w:rsidP="007D3E4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D3E47" w14:paraId="398AB2CC" w14:textId="77777777" w:rsidTr="007D3E47">
        <w:tc>
          <w:tcPr>
            <w:tcW w:w="2675" w:type="dxa"/>
            <w:shd w:val="clear" w:color="auto" w:fill="E6E6E6"/>
            <w:hideMark/>
          </w:tcPr>
          <w:p w14:paraId="5E9448F2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79BF436D" w14:textId="77777777" w:rsidR="007D3E47" w:rsidRPr="00013F5D" w:rsidRDefault="007D3E47" w:rsidP="007D3E47">
            <w:pPr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013F5D">
              <w:rPr>
                <w:rFonts w:asciiTheme="minorBidi" w:hAnsiTheme="minorBidi" w:cstheme="minorBidi" w:hint="cs"/>
                <w:bCs/>
                <w:sz w:val="21"/>
                <w:szCs w:val="21"/>
                <w:highlight w:val="yellow"/>
                <w:rtl/>
                <w:lang w:eastAsia="he-IL"/>
              </w:rPr>
              <w:t>150000 ש"ח</w:t>
            </w:r>
          </w:p>
        </w:tc>
      </w:tr>
      <w:tr w:rsidR="007D3E47" w14:paraId="4BF93DB7" w14:textId="77777777" w:rsidTr="007D3E47">
        <w:tc>
          <w:tcPr>
            <w:tcW w:w="2675" w:type="dxa"/>
            <w:shd w:val="clear" w:color="auto" w:fill="E6E6E6"/>
            <w:hideMark/>
          </w:tcPr>
          <w:p w14:paraId="18F9FBE0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494089F4" w14:textId="77777777" w:rsidR="007D3E47" w:rsidRPr="00013F5D" w:rsidRDefault="007D3E47" w:rsidP="007D3E47">
            <w:pPr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013F5D">
              <w:rPr>
                <w:rFonts w:asciiTheme="minorBidi" w:hAnsiTheme="minorBidi" w:cstheme="minorBidi" w:hint="cs"/>
                <w:bCs/>
                <w:sz w:val="21"/>
                <w:szCs w:val="21"/>
                <w:highlight w:val="yellow"/>
                <w:rtl/>
                <w:lang w:eastAsia="he-IL"/>
              </w:rPr>
              <w:t xml:space="preserve">10/9/26 </w:t>
            </w:r>
            <w:r w:rsidRPr="00013F5D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  <w:lang w:eastAsia="he-IL"/>
              </w:rPr>
              <w:t>–</w:t>
            </w:r>
            <w:r w:rsidRPr="00013F5D">
              <w:rPr>
                <w:rFonts w:asciiTheme="minorBidi" w:hAnsiTheme="minorBidi" w:cstheme="minorBidi" w:hint="cs"/>
                <w:bCs/>
                <w:sz w:val="21"/>
                <w:szCs w:val="21"/>
                <w:highlight w:val="yellow"/>
                <w:rtl/>
                <w:lang w:eastAsia="he-IL"/>
              </w:rPr>
              <w:t xml:space="preserve"> 31/10/27</w:t>
            </w:r>
          </w:p>
        </w:tc>
      </w:tr>
    </w:tbl>
    <w:p w14:paraId="33C17AC9" w14:textId="77777777" w:rsidR="00A42EA0" w:rsidRPr="00AF57E9" w:rsidRDefault="00A42EA0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0903AAD" w14:textId="77777777" w:rsidR="00A42EA0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5827C787" w14:textId="77777777" w:rsidR="00A42EA0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091E673B" w14:textId="77777777" w:rsidR="00A42EA0" w:rsidRPr="00AF57E9" w:rsidRDefault="00A42EA0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6E6AE619" w14:textId="77777777" w:rsidR="00A42EA0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160A389B" w14:textId="77777777" w:rsidR="00A42EA0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212A5EF6" w14:textId="77777777" w:rsidR="00A42EA0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7189D63C" w14:textId="77777777" w:rsidR="00A42EA0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4FECB7F4" w14:textId="77777777" w:rsidR="00A42EA0" w:rsidRPr="00AF57E9" w:rsidRDefault="00A42EA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D3E47" w14:paraId="5EA8B2A6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E4BB" w14:textId="77777777" w:rsidR="007D3E47" w:rsidRPr="00013F5D" w:rsidRDefault="00013F5D" w:rsidP="007D3E47">
            <w:pPr>
              <w:spacing w:line="360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חברת </w:t>
            </w:r>
            <w:proofErr w:type="spellStart"/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תים</w:t>
            </w:r>
            <w:proofErr w:type="spellEnd"/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תוכנה הינה הנציגה הבלעדית בישראל של תוכנת</w:t>
            </w: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AutoCAD </w:t>
            </w: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והספקית היחידה למשרדי ממשלה ומערכת הביטחון</w:t>
            </w: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.</w:t>
            </w:r>
          </w:p>
        </w:tc>
      </w:tr>
      <w:tr w:rsidR="007D3E47" w14:paraId="3D9CACFA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668C" w14:textId="77777777" w:rsidR="007D3E47" w:rsidRPr="00013F5D" w:rsidRDefault="00013F5D" w:rsidP="007D3E47">
            <w:pPr>
              <w:spacing w:line="360" w:lineRule="auto"/>
              <w:jc w:val="both"/>
              <w:rPr>
                <w:rFonts w:ascii="Arial" w:hAnsi="Arial"/>
                <w:b/>
                <w:bCs/>
                <w:sz w:val="22"/>
                <w:szCs w:val="22"/>
                <w:rtl/>
              </w:rPr>
            </w:pPr>
            <w:r w:rsidRPr="00013F5D">
              <w:rPr>
                <w:b/>
                <w:bCs/>
                <w:sz w:val="22"/>
                <w:szCs w:val="22"/>
                <w:rtl/>
              </w:rPr>
              <w:t>תוכנה זו מהווה את ה"שפה המשותפת" והכרחית לעבודה מול המועצות, אדריכלי ערים וכלל גורמי</w:t>
            </w:r>
          </w:p>
        </w:tc>
      </w:tr>
      <w:tr w:rsidR="007D3E47" w14:paraId="50B71ED0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BB6D" w14:textId="77777777" w:rsidR="007D3E47" w:rsidRPr="00013F5D" w:rsidRDefault="00013F5D" w:rsidP="007D3E47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התכנון והתשתיות ביו"ש (</w:t>
            </w:r>
            <w:proofErr w:type="spellStart"/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תב"עות</w:t>
            </w:r>
            <w:proofErr w:type="spellEnd"/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, מים, חשמל, כבישים, ביוב)</w:t>
            </w: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.</w:t>
            </w:r>
          </w:p>
        </w:tc>
      </w:tr>
      <w:tr w:rsidR="007D3E47" w14:paraId="74043443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DFB7" w14:textId="77777777" w:rsidR="007D3E47" w:rsidRPr="00013F5D" w:rsidRDefault="00013F5D" w:rsidP="007D3E47">
            <w:pPr>
              <w:spacing w:line="360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בדיקה מקצועית העלתה כי אין בשוק תוכנה חלופית העונה על צרכי הארגון: תוכנות מתחרות סובלות</w:t>
            </w:r>
          </w:p>
        </w:tc>
      </w:tr>
      <w:tr w:rsidR="007D3E47" w14:paraId="5A376D0E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E4CD" w14:textId="77777777" w:rsidR="007D3E47" w:rsidRPr="00013F5D" w:rsidRDefault="00013F5D" w:rsidP="00013F5D">
            <w:pPr>
              <w:spacing w:line="360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מחוסרים קריטיים ביכולות עריכה בדו-</w:t>
            </w:r>
            <w:proofErr w:type="spellStart"/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מימד</w:t>
            </w:r>
            <w:proofErr w:type="spellEnd"/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ונעדרות לחלוטין יכולת עריכה בתלת-</w:t>
            </w:r>
            <w:proofErr w:type="spellStart"/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מימד</w:t>
            </w:r>
            <w:proofErr w:type="spellEnd"/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(3D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)</w:t>
            </w: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חלופות</w:t>
            </w:r>
          </w:p>
        </w:tc>
      </w:tr>
      <w:tr w:rsidR="007D3E47" w14:paraId="3C4E2BD9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9119" w14:textId="77777777" w:rsidR="007D3E47" w:rsidRPr="00013F5D" w:rsidRDefault="00013F5D" w:rsidP="007D3E47">
            <w:pPr>
              <w:tabs>
                <w:tab w:val="left" w:pos="1150"/>
              </w:tabs>
              <w:spacing w:line="360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013F5D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חינמיות מאפשרות צפייה והדפסה בלבד ללא אפשרות עריכה. ללא תוכנה זו תיווצר פגיעה קשה</w:t>
            </w:r>
          </w:p>
        </w:tc>
      </w:tr>
      <w:tr w:rsidR="007D3E47" w14:paraId="5844BD38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D6A" w14:textId="77777777" w:rsidR="007D3E47" w:rsidRPr="00013F5D" w:rsidRDefault="00013F5D" w:rsidP="00013F5D">
            <w:pPr>
              <w:rPr>
                <w:rFonts w:asciiTheme="minorBidi" w:eastAsia="Times New Roman" w:hAnsiTheme="minorBidi" w:cstheme="minorBidi"/>
                <w:b/>
                <w:bCs/>
                <w:sz w:val="22"/>
                <w:szCs w:val="22"/>
              </w:rPr>
            </w:pPr>
            <w:r w:rsidRPr="00013F5D">
              <w:rPr>
                <w:rFonts w:asciiTheme="minorBidi" w:eastAsia="Times New Roman" w:hAnsiTheme="minorBidi" w:cstheme="minorBidi"/>
                <w:b/>
                <w:bCs/>
                <w:sz w:val="22"/>
                <w:szCs w:val="22"/>
                <w:rtl/>
              </w:rPr>
              <w:t>ברציפות התפקודית ובתאימות הקבצים מול גורמי החוץ</w:t>
            </w:r>
            <w:r w:rsidRPr="00013F5D">
              <w:rPr>
                <w:rFonts w:asciiTheme="minorBidi" w:eastAsia="Times New Roman" w:hAnsiTheme="minorBidi" w:cstheme="minorBidi"/>
                <w:b/>
                <w:bCs/>
                <w:sz w:val="22"/>
                <w:szCs w:val="22"/>
              </w:rPr>
              <w:t>.</w:t>
            </w:r>
          </w:p>
        </w:tc>
      </w:tr>
      <w:tr w:rsidR="007D3E47" w14:paraId="2B3893F6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F2A5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D3E47" w14:paraId="3BAE668B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0D0C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D3E47" w14:paraId="2B077C34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AC87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D3E47" w14:paraId="536FFE7F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A377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D3E47" w14:paraId="64A4535C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280E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D3E47" w14:paraId="3052A3B0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EC0F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D3E47" w14:paraId="5875D25B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5F2A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D3E47" w14:paraId="021B27B6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CFE4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D3E47" w14:paraId="344B666D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2856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D3E47" w14:paraId="1E71D502" w14:textId="77777777" w:rsidTr="007D3E47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45C1" w14:textId="77777777" w:rsidR="007D3E47" w:rsidRPr="00AF57E9" w:rsidRDefault="007D3E47" w:rsidP="007D3E4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00563AE" w14:textId="77777777" w:rsidR="00A42EA0" w:rsidRPr="00AF57E9" w:rsidRDefault="00A42EA0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39CDB54C" w14:textId="77777777" w:rsidR="00A42EA0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23B0E919" w14:textId="77777777" w:rsidR="00A42EA0" w:rsidRPr="00AF57E9" w:rsidRDefault="00A42EA0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4EB184E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A105954" w14:textId="77777777" w:rsidR="00A42EA0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467E6575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C20F" w14:textId="77777777" w:rsidR="00A42EA0" w:rsidRPr="00AF57E9" w:rsidRDefault="00013F5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חיים כהן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8B6B" w14:textId="77777777" w:rsidR="00A42EA0" w:rsidRPr="00AF57E9" w:rsidRDefault="00013F5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מערכות מידע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7D22" w14:textId="77777777" w:rsidR="00A42EA0" w:rsidRPr="00AF57E9" w:rsidRDefault="00A42EA0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26E67A12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A0706C0" w14:textId="77777777" w:rsidR="00A42EA0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A9AFE5D" w14:textId="77777777" w:rsidR="00A42EA0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71D377D" w14:textId="77777777" w:rsidR="00A42EA0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72E5DF33" w14:textId="77777777" w:rsidR="00A42EA0" w:rsidRPr="00817FBA" w:rsidRDefault="00A42EA0" w:rsidP="00222867"/>
    <w:sectPr w:rsidR="00A42EA0" w:rsidRPr="00817FBA" w:rsidSect="00DE4C1B">
      <w:headerReference w:type="even" r:id="rId11"/>
      <w:headerReference w:type="default" r:id="rId12"/>
      <w:footerReference w:type="default" r:id="rId13"/>
      <w:headerReference w:type="firs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C8149" w14:textId="77777777" w:rsidR="00CD0B64" w:rsidRDefault="00CD0B64">
      <w:r>
        <w:separator/>
      </w:r>
    </w:p>
  </w:endnote>
  <w:endnote w:type="continuationSeparator" w:id="0">
    <w:p w14:paraId="45547F1C" w14:textId="77777777" w:rsidR="00CD0B64" w:rsidRDefault="00CD0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012E60F8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4E2A84F6" w14:textId="77777777" w:rsidR="00A42EA0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03BBEE9" w14:textId="77777777" w:rsidR="00A42EA0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F17DFEA" w14:textId="77777777" w:rsidR="00A42EA0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BC22FC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BC22F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71F5E3BB" w14:textId="77777777" w:rsidR="00A42EA0" w:rsidRPr="0098529F" w:rsidRDefault="00A42EA0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10DFC81F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B4AAA16" w14:textId="77777777" w:rsidR="00A42EA0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A6BFD57" w14:textId="77777777" w:rsidR="00A42EA0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BE2AE7A" w14:textId="77777777" w:rsidR="00A42EA0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24C36D2" w14:textId="77777777" w:rsidR="00A42EA0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342A680B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noWrap/>
          <w:vAlign w:val="center"/>
        </w:tcPr>
        <w:p w14:paraId="740CF8B8" w14:textId="77777777" w:rsidR="00A42EA0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vAlign w:val="center"/>
        </w:tcPr>
        <w:p w14:paraId="30AE922C" w14:textId="77777777" w:rsidR="00A42EA0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59E64177" w14:textId="77777777" w:rsidR="00A42EA0" w:rsidRPr="00354861" w:rsidRDefault="00A42EA0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F8E92" w14:textId="77777777" w:rsidR="00CD0B64" w:rsidRDefault="00CD0B64">
      <w:r>
        <w:separator/>
      </w:r>
    </w:p>
  </w:footnote>
  <w:footnote w:type="continuationSeparator" w:id="0">
    <w:p w14:paraId="7C1650C2" w14:textId="77777777" w:rsidR="00CD0B64" w:rsidRDefault="00CD0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44341" w14:textId="17F7774A" w:rsidR="00BF4375" w:rsidRDefault="00BF4375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BA80B35" wp14:editId="7C15503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62280" cy="345440"/>
              <wp:effectExtent l="0" t="0" r="13970" b="16510"/>
              <wp:wrapNone/>
              <wp:docPr id="1611927242" name="תיבת טקסט 2" descr="- בלמ&quot;ס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2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B9A637" w14:textId="3D2A51BD" w:rsidR="00BF4375" w:rsidRPr="00BF4375" w:rsidRDefault="00BF4375" w:rsidP="00BF43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BF4375">
                            <w:rPr>
                              <w:rFonts w:ascii="Aptos" w:eastAsia="Aptos" w:hAnsi="Aptos" w:cs="Aptos"/>
                              <w:noProof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0BA80B35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alt="- בלמ&quot;ס -" style="position:absolute;left:0;text-align:left;margin-left:0;margin-top:0;width:36.4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10B9A637" w14:textId="3D2A51BD" w:rsidR="00BF4375" w:rsidRPr="00BF4375" w:rsidRDefault="00BF4375" w:rsidP="00BF437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BF4375">
                      <w:rPr>
                        <w:rFonts w:ascii="Aptos" w:eastAsia="Aptos" w:hAnsi="Aptos" w:cs="Aptos"/>
                        <w:noProof/>
                        <w:color w:val="000000"/>
                        <w:rtl/>
                      </w:rPr>
                      <w:t>- בלמ"ס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674D1348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223AF96A" w14:textId="051E342E" w:rsidR="00A42EA0" w:rsidRPr="005D6483" w:rsidRDefault="00BF4375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noProof/>
              <w:color w:val="FFFFFF"/>
              <w:sz w:val="28"/>
              <w:szCs w:val="28"/>
              <w:rtl/>
              <w:lang w:val="he-IL"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72C4809B" wp14:editId="707EB7F9">
                    <wp:simplePos x="6194066" y="262393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62280" cy="345440"/>
                    <wp:effectExtent l="0" t="0" r="13970" b="16510"/>
                    <wp:wrapNone/>
                    <wp:docPr id="652711785" name="תיבת טקסט 3" descr="- בלמ&quot;ס -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2280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3328472" w14:textId="740FEE6A" w:rsidR="00BF4375" w:rsidRPr="00BF4375" w:rsidRDefault="00BF4375" w:rsidP="00BF4375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</w:rPr>
                                </w:pPr>
                                <w:r w:rsidRPr="00BF4375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rtl/>
                                  </w:rPr>
                                  <w:t>- בלמ"ס -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shapetype w14:anchorId="72C4809B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3" o:spid="_x0000_s1027" type="#_x0000_t202" alt="- בלמ&quot;ס -" style="position:absolute;left:0;text-align:left;margin-left:0;margin-top:0;width:36.4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" filled="f" stroked="f">
                    <v:fill o:detectmouseclick="t"/>
                    <v:textbox style="mso-fit-shape-to-text:t" inset="0,15pt,0,0">
                      <w:txbxContent>
                        <w:p w14:paraId="73328472" w14:textId="740FEE6A" w:rsidR="00BF4375" w:rsidRPr="00BF4375" w:rsidRDefault="00BF4375" w:rsidP="00BF43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BF4375">
                            <w:rPr>
                              <w:rFonts w:ascii="Aptos" w:eastAsia="Aptos" w:hAnsi="Aptos" w:cs="Aptos"/>
                              <w:noProof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9B6B29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="009B6B29"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B7F2220" w14:textId="77777777" w:rsidR="00A42EA0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70BEA540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12E997A9" w14:textId="77777777" w:rsidR="00A42EA0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266BF474" w14:textId="77777777" w:rsidR="00A42EA0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168DD99D" w14:textId="77777777" w:rsidR="00A42EA0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AE21CD9" w14:textId="77777777" w:rsidR="00A42EA0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F798F3E" w14:textId="77777777" w:rsidR="00A42EA0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5791244" w14:textId="77777777" w:rsidR="00A42EA0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08BC2608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CD66D54" w14:textId="77777777" w:rsidR="00A42EA0" w:rsidRPr="00D84715" w:rsidRDefault="00A42EA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92D0AB4" w14:textId="77777777" w:rsidR="00A42EA0" w:rsidRDefault="00A42EA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0007767" w14:textId="77777777" w:rsidR="00A42EA0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CF1865A" w14:textId="77777777" w:rsidR="00A42EA0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CAF45C1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50BB3C9" w14:textId="77777777" w:rsidR="00A42EA0" w:rsidRPr="00D84715" w:rsidRDefault="00A42EA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CFCE64F" w14:textId="77777777" w:rsidR="00A42EA0" w:rsidRPr="00D84715" w:rsidRDefault="00A42EA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D1C38B2" w14:textId="77777777" w:rsidR="00A42EA0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EB7CFE5" w14:textId="77777777" w:rsidR="00A42EA0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44C734B9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B13D47B" w14:textId="77777777" w:rsidR="00A42EA0" w:rsidRPr="00D84715" w:rsidRDefault="00A42EA0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2CB4494" w14:textId="77777777" w:rsidR="00A42EA0" w:rsidRPr="00D84715" w:rsidRDefault="00A42EA0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B12D00F" w14:textId="77777777" w:rsidR="00A42EA0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BC4B7AC" w14:textId="77777777" w:rsidR="00A42EA0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0CDE1D87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93E8522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E8640B7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F6DA4BD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C55D4F5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3D77CD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401F8575" w14:textId="77777777" w:rsidR="00A42EA0" w:rsidRPr="00D84715" w:rsidRDefault="00A42EA0" w:rsidP="00DE4C1B">
    <w:pPr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31F2D" w14:textId="0B16E0AC" w:rsidR="00BF4375" w:rsidRDefault="00BF4375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B5D000" wp14:editId="12DF58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62280" cy="345440"/>
              <wp:effectExtent l="0" t="0" r="13970" b="16510"/>
              <wp:wrapNone/>
              <wp:docPr id="408100460" name="תיבת טקסט 1" descr="- בלמ&quot;ס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2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1F0271" w14:textId="6EAD5674" w:rsidR="00BF4375" w:rsidRPr="00BF4375" w:rsidRDefault="00BF4375" w:rsidP="00BF43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BF4375">
                            <w:rPr>
                              <w:rFonts w:ascii="Aptos" w:eastAsia="Aptos" w:hAnsi="Aptos" w:cs="Aptos"/>
                              <w:noProof/>
                              <w:color w:val="000000"/>
                              <w:rtl/>
                            </w:rPr>
                            <w:t>- בלמ"ס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07B5D000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8" type="#_x0000_t202" alt="- בלמ&quot;ס -" style="position:absolute;left:0;text-align:left;margin-left:0;margin-top:0;width:36.4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061F0271" w14:textId="6EAD5674" w:rsidR="00BF4375" w:rsidRPr="00BF4375" w:rsidRDefault="00BF4375" w:rsidP="00BF4375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BF4375">
                      <w:rPr>
                        <w:rFonts w:ascii="Aptos" w:eastAsia="Aptos" w:hAnsi="Aptos" w:cs="Aptos"/>
                        <w:noProof/>
                        <w:color w:val="000000"/>
                        <w:rtl/>
                      </w:rPr>
                      <w:t>- בלמ"ס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13F5D"/>
    <w:rsid w:val="001A17EB"/>
    <w:rsid w:val="00336CDD"/>
    <w:rsid w:val="005841C2"/>
    <w:rsid w:val="005B17B9"/>
    <w:rsid w:val="007548B0"/>
    <w:rsid w:val="007A08DE"/>
    <w:rsid w:val="007D3E47"/>
    <w:rsid w:val="00896C77"/>
    <w:rsid w:val="0094371A"/>
    <w:rsid w:val="009B6B29"/>
    <w:rsid w:val="009F7FB7"/>
    <w:rsid w:val="00A42EA0"/>
    <w:rsid w:val="00A505C4"/>
    <w:rsid w:val="00BC22FC"/>
    <w:rsid w:val="00BF4375"/>
    <w:rsid w:val="00CD0B64"/>
    <w:rsid w:val="00D63A7B"/>
    <w:rsid w:val="00E75028"/>
    <w:rsid w:val="00E8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F81F18"/>
  <w15:docId w15:val="{49F65EB2-A8A8-4D0C-A771-688E373D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58818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CDFE5"/>
            <w:right w:val="none" w:sz="0" w:space="0" w:color="auto"/>
          </w:divBdr>
          <w:divsChild>
            <w:div w:id="145070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6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57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9458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CDFE5"/>
            <w:right w:val="none" w:sz="0" w:space="0" w:color="auto"/>
          </w:divBdr>
          <w:divsChild>
            <w:div w:id="8634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8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EEB12D-43E2-43A1-8B4A-298C3C0D8F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2</TotalTime>
  <Pages>2</Pages>
  <Words>345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אלינור שלמה</cp:lastModifiedBy>
  <cp:revision>3</cp:revision>
  <dcterms:created xsi:type="dcterms:W3CDTF">2026-10-26T16:07:00Z</dcterms:created>
  <dcterms:modified xsi:type="dcterms:W3CDTF">2026-10-26T16:07:00Z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  <property fmtid="{D5CDD505-2E9C-101B-9397-08002B2CF9AE}" pid="6" name="ClassificationContentMarkingHeaderShapeIds">
    <vt:lpwstr>18531e6c,60140eca,26e79769</vt:lpwstr>
  </property>
  <property fmtid="{D5CDD505-2E9C-101B-9397-08002B2CF9AE}" pid="7" name="ClassificationContentMarkingHeaderFontProps">
    <vt:lpwstr>#000000,10,Aptos</vt:lpwstr>
  </property>
  <property fmtid="{D5CDD505-2E9C-101B-9397-08002B2CF9AE}" pid="8" name="ClassificationContentMarkingHeaderText">
    <vt:lpwstr>- בלמ"ס -</vt:lpwstr>
  </property>
  <property fmtid="{D5CDD505-2E9C-101B-9397-08002B2CF9AE}" pid="9" name="MSIP_Label_701b9bfc-c426-492e-a46c-1a922d5fe54b_Enabled">
    <vt:lpwstr>true</vt:lpwstr>
  </property>
  <property fmtid="{D5CDD505-2E9C-101B-9397-08002B2CF9AE}" pid="10" name="MSIP_Label_701b9bfc-c426-492e-a46c-1a922d5fe54b_SetDate">
    <vt:lpwstr>2026-10-21T10:46:48Z</vt:lpwstr>
  </property>
  <property fmtid="{D5CDD505-2E9C-101B-9397-08002B2CF9AE}" pid="11" name="MSIP_Label_701b9bfc-c426-492e-a46c-1a922d5fe54b_Method">
    <vt:lpwstr>Privileged</vt:lpwstr>
  </property>
  <property fmtid="{D5CDD505-2E9C-101B-9397-08002B2CF9AE}" pid="12" name="MSIP_Label_701b9bfc-c426-492e-a46c-1a922d5fe54b_Name">
    <vt:lpwstr>בלמ"ס</vt:lpwstr>
  </property>
  <property fmtid="{D5CDD505-2E9C-101B-9397-08002B2CF9AE}" pid="13" name="MSIP_Label_701b9bfc-c426-492e-a46c-1a922d5fe54b_SiteId">
    <vt:lpwstr>78820852-55fa-450b-908d-45c0d911e76b</vt:lpwstr>
  </property>
  <property fmtid="{D5CDD505-2E9C-101B-9397-08002B2CF9AE}" pid="14" name="MSIP_Label_701b9bfc-c426-492e-a46c-1a922d5fe54b_ActionId">
    <vt:lpwstr>61d6c450-83ca-42df-bd69-f8ab98c21e39</vt:lpwstr>
  </property>
  <property fmtid="{D5CDD505-2E9C-101B-9397-08002B2CF9AE}" pid="15" name="MSIP_Label_701b9bfc-c426-492e-a46c-1a922d5fe54b_ContentBits">
    <vt:lpwstr>1</vt:lpwstr>
  </property>
  <property fmtid="{D5CDD505-2E9C-101B-9397-08002B2CF9AE}" pid="16" name="MSIP_Label_701b9bfc-c426-492e-a46c-1a922d5fe54b_Tag">
    <vt:lpwstr>10, 0, 1, 1</vt:lpwstr>
  </property>
</Properties>
</file>